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23" w:rsidRPr="00500A2A" w:rsidRDefault="000B4323" w:rsidP="00500A2A">
      <w:pPr>
        <w:spacing w:after="0" w:line="480" w:lineRule="auto"/>
        <w:ind w:left="5246" w:firstLine="708"/>
        <w:jc w:val="right"/>
        <w:rPr>
          <w:rFonts w:ascii="Garamond" w:hAnsi="Garamond" w:cs="Garamond"/>
          <w:b/>
          <w:bCs/>
          <w:sz w:val="21"/>
          <w:szCs w:val="21"/>
        </w:rPr>
      </w:pPr>
      <w:r w:rsidRPr="00500A2A">
        <w:rPr>
          <w:rFonts w:ascii="Garamond" w:hAnsi="Garamond" w:cs="Garamond"/>
          <w:b/>
          <w:bCs/>
          <w:sz w:val="21"/>
          <w:szCs w:val="21"/>
        </w:rPr>
        <w:t>Załącznik nr 3 do SIWZ</w:t>
      </w:r>
    </w:p>
    <w:p w:rsidR="000B4323" w:rsidRPr="00A22DCF" w:rsidRDefault="000B4323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Zamawiający:</w:t>
      </w:r>
    </w:p>
    <w:p w:rsidR="000B4323" w:rsidRPr="00A22DCF" w:rsidRDefault="000B4323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0B4323" w:rsidRPr="00A22DCF" w:rsidRDefault="000B4323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0B4323" w:rsidRPr="00A22DCF" w:rsidRDefault="000B4323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Wykonawca:</w:t>
      </w:r>
    </w:p>
    <w:p w:rsidR="000B4323" w:rsidRPr="00A22DCF" w:rsidRDefault="000B4323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0B4323" w:rsidRPr="00842991" w:rsidRDefault="000B4323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0B4323" w:rsidRPr="00262D61" w:rsidRDefault="000B4323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0B4323" w:rsidRPr="00A22DCF" w:rsidRDefault="000B4323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0B4323" w:rsidRPr="00842991" w:rsidRDefault="000B4323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0B4323" w:rsidRPr="00A22DCF" w:rsidRDefault="000B4323" w:rsidP="00C4103F">
      <w:pPr>
        <w:rPr>
          <w:rFonts w:ascii="Arial" w:hAnsi="Arial" w:cs="Arial"/>
          <w:sz w:val="21"/>
          <w:szCs w:val="21"/>
        </w:rPr>
      </w:pPr>
    </w:p>
    <w:p w:rsidR="000B4323" w:rsidRPr="00262D61" w:rsidRDefault="000B4323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262D61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0B4323" w:rsidRDefault="000B4323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składane na podstawie art. 2</w:t>
      </w:r>
      <w:r>
        <w:rPr>
          <w:rFonts w:ascii="Arial" w:hAnsi="Arial" w:cs="Arial"/>
          <w:b/>
          <w:bCs/>
          <w:sz w:val="21"/>
          <w:szCs w:val="21"/>
        </w:rPr>
        <w:t>2</w:t>
      </w:r>
      <w:r w:rsidRPr="00A22DCF">
        <w:rPr>
          <w:rFonts w:ascii="Arial" w:hAnsi="Arial" w:cs="Arial"/>
          <w:b/>
          <w:bCs/>
          <w:sz w:val="21"/>
          <w:szCs w:val="21"/>
        </w:rPr>
        <w:t xml:space="preserve"> ust. 1 ust</w:t>
      </w:r>
      <w:r>
        <w:rPr>
          <w:rFonts w:ascii="Arial" w:hAnsi="Arial" w:cs="Arial"/>
          <w:b/>
          <w:bCs/>
          <w:sz w:val="21"/>
          <w:szCs w:val="21"/>
        </w:rPr>
        <w:t xml:space="preserve">awy z dnia 29 stycznia 2004 r. </w:t>
      </w:r>
    </w:p>
    <w:p w:rsidR="000B4323" w:rsidRPr="00A22DCF" w:rsidRDefault="000B4323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Pzp), </w:t>
      </w:r>
    </w:p>
    <w:p w:rsidR="000B4323" w:rsidRPr="00A22DCF" w:rsidRDefault="000B4323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0B4323" w:rsidRPr="000B2FE4" w:rsidRDefault="000B4323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 w:rsidRPr="000B2FE4">
        <w:rPr>
          <w:rFonts w:ascii="Arial" w:hAnsi="Arial" w:cs="Arial"/>
        </w:rPr>
        <w:br/>
        <w:t xml:space="preserve">pn.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 xml:space="preserve">Dostawa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sprzętu medycznego jednorazowego użytku i drobnego sprzętu medycznego, nr sprawy: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3/PN/2019</w:t>
      </w:r>
      <w:r w:rsidRPr="00F532FD">
        <w:rPr>
          <w:rFonts w:ascii="Arial" w:hAnsi="Arial" w:cs="Arial"/>
          <w:color w:val="000000"/>
          <w:sz w:val="20"/>
          <w:szCs w:val="2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  <w:iCs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0B4323" w:rsidRPr="00A22DCF" w:rsidRDefault="000B432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0B4323" w:rsidRPr="00E31C06" w:rsidRDefault="000B4323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:rsidR="000B4323" w:rsidRDefault="000B432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B4323" w:rsidRDefault="000B432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EE1FBF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0B4323" w:rsidRPr="00025C8D" w:rsidRDefault="000B4323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B4323" w:rsidRPr="003E1710" w:rsidRDefault="000B4323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B4323" w:rsidRPr="003E1710" w:rsidRDefault="000B4323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B4323" w:rsidRPr="00190D6E" w:rsidRDefault="000B4323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0B4323" w:rsidRPr="004D7E48" w:rsidRDefault="000B4323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0B4323" w:rsidRPr="00B15FD3" w:rsidRDefault="000B4323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0B4323" w:rsidRDefault="000B4323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0B4323" w:rsidRDefault="000B4323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0B4323" w:rsidRDefault="000B4323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0B4323" w:rsidRDefault="000B4323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0B4323" w:rsidRDefault="000B432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B4323" w:rsidRPr="003E1710" w:rsidRDefault="000B432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B4323" w:rsidRPr="003E1710" w:rsidRDefault="000B432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B4323" w:rsidRPr="003E1710" w:rsidRDefault="000B432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B4323" w:rsidRPr="00190D6E" w:rsidRDefault="000B4323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0B4323" w:rsidRDefault="000B4323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B4323" w:rsidRDefault="000B4323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0B4323" w:rsidRPr="00190D6E" w:rsidRDefault="000B4323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0B4323" w:rsidRPr="001D3A19" w:rsidRDefault="000B4323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0B4323" w:rsidRPr="00A22DCF" w:rsidRDefault="000B4323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B4323" w:rsidRPr="00A22DCF" w:rsidRDefault="000B4323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0B4323" w:rsidRDefault="000B432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B4323" w:rsidRPr="003E1710" w:rsidRDefault="000B432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B4323" w:rsidRPr="003E1710" w:rsidRDefault="000B432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B4323" w:rsidRPr="003E1710" w:rsidRDefault="000B432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B4323" w:rsidRPr="00190D6E" w:rsidRDefault="000B4323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0B4323" w:rsidRPr="00A22DCF" w:rsidRDefault="000B4323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0B4323" w:rsidRPr="00A22DCF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323" w:rsidRDefault="000B4323" w:rsidP="0038231F">
      <w:pPr>
        <w:spacing w:after="0" w:line="240" w:lineRule="auto"/>
      </w:pPr>
      <w:r>
        <w:separator/>
      </w:r>
    </w:p>
  </w:endnote>
  <w:endnote w:type="continuationSeparator" w:id="0">
    <w:p w:rsidR="000B4323" w:rsidRDefault="000B432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23" w:rsidRDefault="000B4323" w:rsidP="00521042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B4323" w:rsidRDefault="000B4323" w:rsidP="00E2595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323" w:rsidRDefault="000B4323" w:rsidP="0038231F">
      <w:pPr>
        <w:spacing w:after="0" w:line="240" w:lineRule="auto"/>
      </w:pPr>
      <w:r>
        <w:separator/>
      </w:r>
    </w:p>
  </w:footnote>
  <w:footnote w:type="continuationSeparator" w:id="0">
    <w:p w:rsidR="000B4323" w:rsidRDefault="000B432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23" w:rsidRPr="00500A2A" w:rsidRDefault="000B4323" w:rsidP="00500A2A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0B4323" w:rsidRPr="00F11868" w:rsidRDefault="000B4323" w:rsidP="00410F4D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sprawy:3/ PN/2019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 w:rsidRPr="00F11868">
      <w:rPr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sprzętu medycznego jednorazowego użytku i drobnego sprzętu medycznego, </w:t>
    </w:r>
    <w:r w:rsidRPr="00F11868">
      <w:rPr>
        <w:i/>
        <w:iCs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iCs/>
        <w:noProof/>
        <w:color w:val="808080"/>
        <w:sz w:val="16"/>
        <w:szCs w:val="16"/>
      </w:rPr>
      <w:t xml:space="preserve"> Spółka  z o.o.</w:t>
    </w:r>
  </w:p>
  <w:p w:rsidR="000B4323" w:rsidRDefault="000B43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2DCC"/>
    <w:rsid w:val="00073C3D"/>
    <w:rsid w:val="000809B6"/>
    <w:rsid w:val="0009457E"/>
    <w:rsid w:val="000B1025"/>
    <w:rsid w:val="000B2FE4"/>
    <w:rsid w:val="000B4323"/>
    <w:rsid w:val="000B54D1"/>
    <w:rsid w:val="000C021E"/>
    <w:rsid w:val="000C18AF"/>
    <w:rsid w:val="000D6F17"/>
    <w:rsid w:val="000D73C4"/>
    <w:rsid w:val="000E4D37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10F4D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4167"/>
    <w:rsid w:val="004D7E48"/>
    <w:rsid w:val="004F23F7"/>
    <w:rsid w:val="004F40EF"/>
    <w:rsid w:val="00500A2A"/>
    <w:rsid w:val="00520174"/>
    <w:rsid w:val="00521042"/>
    <w:rsid w:val="00535432"/>
    <w:rsid w:val="00562895"/>
    <w:rsid w:val="005641F0"/>
    <w:rsid w:val="005C39CA"/>
    <w:rsid w:val="005E176A"/>
    <w:rsid w:val="00634311"/>
    <w:rsid w:val="00646EDA"/>
    <w:rsid w:val="006A3A1F"/>
    <w:rsid w:val="006A52B6"/>
    <w:rsid w:val="006A55B9"/>
    <w:rsid w:val="006F0034"/>
    <w:rsid w:val="006F3D32"/>
    <w:rsid w:val="007118F0"/>
    <w:rsid w:val="0072560B"/>
    <w:rsid w:val="00746532"/>
    <w:rsid w:val="00751725"/>
    <w:rsid w:val="00756C8F"/>
    <w:rsid w:val="00765B2D"/>
    <w:rsid w:val="007840F2"/>
    <w:rsid w:val="007936D6"/>
    <w:rsid w:val="007961C8"/>
    <w:rsid w:val="007A0713"/>
    <w:rsid w:val="007B01C8"/>
    <w:rsid w:val="007D5B61"/>
    <w:rsid w:val="007E2F69"/>
    <w:rsid w:val="00804F07"/>
    <w:rsid w:val="00814B51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0503D"/>
    <w:rsid w:val="0091264E"/>
    <w:rsid w:val="009301A2"/>
    <w:rsid w:val="009440B7"/>
    <w:rsid w:val="00952535"/>
    <w:rsid w:val="00956C26"/>
    <w:rsid w:val="00960337"/>
    <w:rsid w:val="00975019"/>
    <w:rsid w:val="00975C49"/>
    <w:rsid w:val="009803B8"/>
    <w:rsid w:val="009C7756"/>
    <w:rsid w:val="009D4919"/>
    <w:rsid w:val="00A1210B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B7136"/>
    <w:rsid w:val="00D107A8"/>
    <w:rsid w:val="00D23F3D"/>
    <w:rsid w:val="00D34D9A"/>
    <w:rsid w:val="00D409DE"/>
    <w:rsid w:val="00D42C9B"/>
    <w:rsid w:val="00D531D5"/>
    <w:rsid w:val="00D7532C"/>
    <w:rsid w:val="00D828CC"/>
    <w:rsid w:val="00DA6EC7"/>
    <w:rsid w:val="00DD146A"/>
    <w:rsid w:val="00DD3E9D"/>
    <w:rsid w:val="00E022A1"/>
    <w:rsid w:val="00E20E64"/>
    <w:rsid w:val="00E21B42"/>
    <w:rsid w:val="00E25954"/>
    <w:rsid w:val="00E309E9"/>
    <w:rsid w:val="00E31C06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11868"/>
    <w:rsid w:val="00F365F2"/>
    <w:rsid w:val="00F43919"/>
    <w:rsid w:val="00F532FD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5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efaultParagraphFont"/>
    <w:uiPriority w:val="99"/>
    <w:rsid w:val="00500A2A"/>
    <w:rPr>
      <w:lang w:val="pl-PL" w:eastAsia="zh-CN"/>
    </w:rPr>
  </w:style>
  <w:style w:type="paragraph" w:customStyle="1" w:styleId="Bezodstpw">
    <w:name w:val="Bez odstępów"/>
    <w:uiPriority w:val="99"/>
    <w:rsid w:val="00500A2A"/>
    <w:rPr>
      <w:rFonts w:eastAsia="Times New Roman" w:cs="Calibri"/>
      <w:lang w:eastAsia="en-US"/>
    </w:rPr>
  </w:style>
  <w:style w:type="character" w:styleId="PageNumber">
    <w:name w:val="page number"/>
    <w:basedOn w:val="DefaultParagraphFont"/>
    <w:uiPriority w:val="99"/>
    <w:rsid w:val="00E25954"/>
  </w:style>
  <w:style w:type="character" w:customStyle="1" w:styleId="NagwekZnak">
    <w:name w:val="Nagłówek Znak"/>
    <w:basedOn w:val="DefaultParagraphFont"/>
    <w:uiPriority w:val="99"/>
    <w:semiHidden/>
    <w:locked/>
    <w:rsid w:val="00410F4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311</Words>
  <Characters>1871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6</cp:revision>
  <cp:lastPrinted>2016-07-26T10:32:00Z</cp:lastPrinted>
  <dcterms:created xsi:type="dcterms:W3CDTF">2017-12-18T07:18:00Z</dcterms:created>
  <dcterms:modified xsi:type="dcterms:W3CDTF">2019-02-26T21:09:00Z</dcterms:modified>
</cp:coreProperties>
</file>